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baseline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《全国老年大学线上公开课堂》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授课计划</w:t>
      </w:r>
      <w:bookmarkEnd w:id="0"/>
    </w:p>
    <w:tbl>
      <w:tblPr>
        <w:tblStyle w:val="5"/>
        <w:tblW w:w="97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432"/>
        <w:gridCol w:w="1226"/>
        <w:gridCol w:w="1825"/>
        <w:gridCol w:w="1362"/>
        <w:gridCol w:w="1109"/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教师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名称</w:t>
            </w:r>
          </w:p>
        </w:tc>
        <w:tc>
          <w:tcPr>
            <w:tcW w:w="1658" w:type="dxa"/>
            <w:gridSpan w:val="2"/>
          </w:tcPr>
          <w:p>
            <w:pPr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课程名称</w:t>
            </w:r>
          </w:p>
        </w:tc>
        <w:tc>
          <w:tcPr>
            <w:tcW w:w="1362" w:type="dxa"/>
          </w:tcPr>
          <w:p>
            <w:pPr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课程节数</w:t>
            </w:r>
          </w:p>
        </w:tc>
        <w:tc>
          <w:tcPr>
            <w:tcW w:w="2621" w:type="dxa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教师简介</w:t>
            </w:r>
          </w:p>
        </w:tc>
        <w:tc>
          <w:tcPr>
            <w:tcW w:w="1658" w:type="dxa"/>
            <w:gridSpan w:val="2"/>
          </w:tcPr>
          <w:p>
            <w:pPr>
              <w:tabs>
                <w:tab w:val="left" w:pos="294"/>
              </w:tabs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</w:rPr>
              <w:t>（3点，必填，每点7-15字）</w:t>
            </w:r>
          </w:p>
        </w:tc>
        <w:tc>
          <w:tcPr>
            <w:tcW w:w="6917" w:type="dxa"/>
            <w:gridSpan w:val="4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（可介绍教师进修/获奖/任教经历）</w:t>
            </w:r>
          </w:p>
          <w:p>
            <w:pPr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如：XX老年大学XX老师</w:t>
            </w:r>
          </w:p>
          <w:p>
            <w:pPr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任教经历</w:t>
            </w:r>
          </w:p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获奖经历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1219" w:type="dxa"/>
            <w:vAlign w:val="center"/>
          </w:tcPr>
          <w:p>
            <w:pPr>
              <w:tabs>
                <w:tab w:val="left" w:pos="422"/>
              </w:tabs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/>
              </w:rPr>
              <w:t>课程主题</w:t>
            </w:r>
          </w:p>
        </w:tc>
        <w:tc>
          <w:tcPr>
            <w:tcW w:w="8575" w:type="dxa"/>
            <w:gridSpan w:val="6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3月岭南春早/4月红色足迹探寻/5月地方匠心传承/6月乐享山水风情/7月家风代代育人/8月大好山河传播/9月团圆中秋运动同行/10月向金秋国庆献礼/11月健康与幸福的秘诀</w:t>
            </w:r>
          </w:p>
          <w:p>
            <w:pPr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上课时间为几月则默认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本月主题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 xml:space="preserve">，格式如 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3月岭南春早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1" w:hRule="atLeast"/>
          <w:jc w:val="center"/>
        </w:trPr>
        <w:tc>
          <w:tcPr>
            <w:tcW w:w="1219" w:type="dxa"/>
            <w:vAlign w:val="center"/>
          </w:tcPr>
          <w:p>
            <w:pPr>
              <w:tabs>
                <w:tab w:val="left" w:pos="422"/>
              </w:tabs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个人形象照</w:t>
            </w:r>
          </w:p>
          <w:p>
            <w:pPr>
              <w:tabs>
                <w:tab w:val="left" w:pos="422"/>
              </w:tabs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</w:p>
        </w:tc>
        <w:tc>
          <w:tcPr>
            <w:tcW w:w="8575" w:type="dxa"/>
            <w:gridSpan w:val="6"/>
          </w:tcPr>
          <w:p>
            <w:pPr>
              <w:tabs>
                <w:tab w:val="left" w:pos="422"/>
              </w:tabs>
              <w:spacing w:line="360" w:lineRule="auto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FF0000"/>
              </w:rPr>
            </w:pPr>
          </w:p>
          <w:p>
            <w:pPr>
              <w:tabs>
                <w:tab w:val="left" w:pos="422"/>
              </w:tabs>
              <w:spacing w:line="360" w:lineRule="auto"/>
              <w:textAlignment w:val="baseline"/>
              <w:rPr>
                <w:rFonts w:hint="eastAsia" w:ascii="宋体" w:hAnsi="宋体" w:eastAsia="宋体" w:cs="宋体"/>
                <w:b/>
                <w:bCs/>
                <w:color w:val="FF000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lang w:val="en-US" w:eastAsia="zh-CN"/>
              </w:rPr>
              <w:t>(清晰半身以上图)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softHyphen/>
            </w:r>
            <w:r>
              <w:rPr>
                <w:rFonts w:hint="eastAsia" w:ascii="宋体" w:hAnsi="宋体" w:eastAsia="宋体" w:cs="宋体"/>
                <w:b/>
                <w:bCs/>
              </w:rPr>
              <w:softHyphen/>
            </w:r>
            <w:r>
              <w:rPr>
                <w:rFonts w:hint="eastAsia" w:ascii="宋体" w:hAnsi="宋体" w:eastAsia="宋体" w:cs="宋体"/>
                <w:b/>
                <w:bCs/>
              </w:rPr>
              <w:softHyphen/>
            </w:r>
            <w:r>
              <w:rPr>
                <w:rFonts w:hint="eastAsia" w:ascii="宋体" w:hAnsi="宋体" w:eastAsia="宋体" w:cs="宋体"/>
                <w:b/>
                <w:bCs/>
              </w:rPr>
              <w:softHyphen/>
            </w:r>
            <w:r>
              <w:rPr>
                <w:rFonts w:hint="eastAsia" w:ascii="宋体" w:hAnsi="宋体" w:eastAsia="宋体" w:cs="宋体"/>
                <w:b/>
                <w:bCs/>
              </w:rPr>
              <w:softHyphen/>
            </w:r>
            <w:r>
              <w:rPr>
                <w:rFonts w:hint="eastAsia" w:ascii="宋体" w:hAnsi="宋体" w:eastAsia="宋体" w:cs="宋体"/>
                <w:b/>
                <w:bCs/>
              </w:rPr>
              <w:t>课程简介</w:t>
            </w:r>
          </w:p>
        </w:tc>
        <w:tc>
          <w:tcPr>
            <w:tcW w:w="8575" w:type="dxa"/>
            <w:gridSpan w:val="6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</w:t>
            </w:r>
            <w:r>
              <w:rPr>
                <w:rFonts w:hint="eastAsia" w:ascii="宋体" w:hAnsi="宋体" w:cs="宋体"/>
                <w:b/>
                <w:bCs/>
                <w:lang w:eastAsia="zh-CN"/>
              </w:rPr>
              <w:t>特色</w:t>
            </w:r>
          </w:p>
        </w:tc>
        <w:tc>
          <w:tcPr>
            <w:tcW w:w="8575" w:type="dxa"/>
            <w:gridSpan w:val="6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课程收获</w:t>
            </w:r>
          </w:p>
        </w:tc>
        <w:tc>
          <w:tcPr>
            <w:tcW w:w="8575" w:type="dxa"/>
            <w:gridSpan w:val="6"/>
          </w:tcPr>
          <w:p>
            <w:pPr>
              <w:numPr>
                <w:ilvl w:val="0"/>
                <w:numId w:val="0"/>
              </w:numPr>
              <w:ind w:left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适合人群</w:t>
            </w:r>
          </w:p>
        </w:tc>
        <w:tc>
          <w:tcPr>
            <w:tcW w:w="8575" w:type="dxa"/>
            <w:gridSpan w:val="6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1219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lang w:eastAsia="zh-CN"/>
              </w:rPr>
              <w:t>上课</w:t>
            </w:r>
            <w:r>
              <w:rPr>
                <w:rFonts w:hint="eastAsia" w:ascii="宋体" w:hAnsi="宋体" w:eastAsia="宋体" w:cs="宋体"/>
                <w:b/>
                <w:bCs/>
                <w:lang w:eastAsia="zh-CN"/>
              </w:rPr>
              <w:t>形式</w:t>
            </w:r>
          </w:p>
        </w:tc>
        <w:tc>
          <w:tcPr>
            <w:tcW w:w="8575" w:type="dxa"/>
            <w:gridSpan w:val="6"/>
            <w:vAlign w:val="center"/>
          </w:tcPr>
          <w:p>
            <w:pPr>
              <w:textAlignment w:val="baseline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lang w:eastAsia="zh-CN"/>
              </w:rPr>
              <w:t>（手机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lang w:val="en-US" w:eastAsia="zh-CN"/>
              </w:rPr>
              <w:t>/电脑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lang w:val="en-US" w:eastAsia="zh-CN"/>
              </w:rPr>
              <w:t>横屏/竖屏）格式如：手机 横屏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9794" w:type="dxa"/>
            <w:gridSpan w:val="7"/>
            <w:vAlign w:val="center"/>
          </w:tcPr>
          <w:p>
            <w:pPr>
              <w:tabs>
                <w:tab w:val="left" w:pos="2992"/>
              </w:tabs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</w:rPr>
              <w:t>课程详情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651" w:type="dxa"/>
            <w:gridSpan w:val="2"/>
            <w:vAlign w:val="center"/>
          </w:tcPr>
          <w:p>
            <w:pPr>
              <w:tabs>
                <w:tab w:val="left" w:pos="422"/>
              </w:tabs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  <w:p>
            <w:pPr>
              <w:tabs>
                <w:tab w:val="left" w:pos="422"/>
              </w:tabs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上课时间</w:t>
            </w:r>
          </w:p>
        </w:tc>
        <w:tc>
          <w:tcPr>
            <w:tcW w:w="8143" w:type="dxa"/>
            <w:gridSpan w:val="5"/>
            <w:vAlign w:val="top"/>
          </w:tcPr>
          <w:p>
            <w:pPr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（每节课时为45-60分钟，其中30-45分钟授课，15分钟学员答疑）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lang w:val="en-US" w:eastAsia="zh-CN"/>
              </w:rPr>
              <w:t xml:space="preserve">格式如：第一课时：6月15日10：00-10：50  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lang w:val="en-US" w:eastAsia="zh-CN"/>
              </w:rPr>
              <w:t>第二课时：6月21日15：00-15：50 以此类推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lang w:val="en-US" w:eastAsia="zh-CN"/>
              </w:rPr>
              <w:t>若无法确定具体几号开课，则填写每周几当天几点有空，教务人员根据时间进行排课。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219" w:type="dxa"/>
            <w:shd w:val="clear" w:color="auto" w:fill="D8D8D8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课时</w:t>
            </w:r>
          </w:p>
        </w:tc>
        <w:tc>
          <w:tcPr>
            <w:tcW w:w="8575" w:type="dxa"/>
            <w:gridSpan w:val="6"/>
            <w:shd w:val="clear" w:color="auto" w:fill="D8D8D8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主要教学内容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vMerge w:val="restart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  <w:t>第一课时</w:t>
            </w: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标题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（必填，7-15字）</w:t>
            </w:r>
          </w:p>
        </w:tc>
        <w:tc>
          <w:tcPr>
            <w:tcW w:w="6917" w:type="dxa"/>
            <w:gridSpan w:val="4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（一般3-4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课时即可，若讲师没空则2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课时亦可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，若超过4节课时可自行增加课时行数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  <w:jc w:val="center"/>
        </w:trPr>
        <w:tc>
          <w:tcPr>
            <w:tcW w:w="1219" w:type="dxa"/>
            <w:vMerge w:val="continue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知识要点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（选填，7-15字）</w:t>
            </w:r>
          </w:p>
        </w:tc>
        <w:tc>
          <w:tcPr>
            <w:tcW w:w="6917" w:type="dxa"/>
            <w:gridSpan w:val="4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vMerge w:val="restart"/>
          </w:tcPr>
          <w:p>
            <w:pPr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第二课时</w:t>
            </w:r>
          </w:p>
          <w:p>
            <w:pPr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标题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（必填，7-15字）</w:t>
            </w:r>
          </w:p>
        </w:tc>
        <w:tc>
          <w:tcPr>
            <w:tcW w:w="6917" w:type="dxa"/>
            <w:gridSpan w:val="4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1219" w:type="dxa"/>
            <w:vMerge w:val="continue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知识要点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（选填，7-15字）</w:t>
            </w:r>
          </w:p>
        </w:tc>
        <w:tc>
          <w:tcPr>
            <w:tcW w:w="6917" w:type="dxa"/>
            <w:gridSpan w:val="4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vMerge w:val="restart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第三课时</w:t>
            </w:r>
          </w:p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标题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（必填，7-15字）</w:t>
            </w:r>
          </w:p>
        </w:tc>
        <w:tc>
          <w:tcPr>
            <w:tcW w:w="6917" w:type="dxa"/>
            <w:gridSpan w:val="4"/>
            <w:vAlign w:val="center"/>
          </w:tcPr>
          <w:p>
            <w:pPr>
              <w:ind w:firstLine="643" w:firstLineChars="400"/>
              <w:textAlignment w:val="baseline"/>
              <w:rPr>
                <w:rFonts w:hint="eastAsia" w:ascii="宋体" w:hAnsi="宋体" w:eastAsia="宋体" w:cs="宋体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vMerge w:val="continue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知识要点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（选填，7-15字）</w:t>
            </w:r>
          </w:p>
        </w:tc>
        <w:tc>
          <w:tcPr>
            <w:tcW w:w="6917" w:type="dxa"/>
            <w:gridSpan w:val="4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vMerge w:val="restart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第四课时</w:t>
            </w:r>
          </w:p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标题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（必填，7-15字）</w:t>
            </w:r>
          </w:p>
        </w:tc>
        <w:tc>
          <w:tcPr>
            <w:tcW w:w="6917" w:type="dxa"/>
            <w:gridSpan w:val="4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9" w:type="dxa"/>
            <w:vMerge w:val="continue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</w:p>
        </w:tc>
        <w:tc>
          <w:tcPr>
            <w:tcW w:w="1658" w:type="dxa"/>
            <w:gridSpan w:val="2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知识要点</w:t>
            </w:r>
          </w:p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</w:rPr>
              <w:t>（选填，7-15字）</w:t>
            </w:r>
          </w:p>
        </w:tc>
        <w:tc>
          <w:tcPr>
            <w:tcW w:w="6917" w:type="dxa"/>
            <w:gridSpan w:val="4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9794" w:type="dxa"/>
            <w:gridSpan w:val="7"/>
            <w:shd w:val="clear" w:color="auto" w:fill="D8D8D8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教学教具（学员需提前准备的乐谱、示例图片等）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2" w:hRule="atLeast"/>
          <w:jc w:val="center"/>
        </w:trPr>
        <w:tc>
          <w:tcPr>
            <w:tcW w:w="9794" w:type="dxa"/>
            <w:gridSpan w:val="7"/>
          </w:tcPr>
          <w:p>
            <w:pPr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100" cy="76200"/>
                  <wp:effectExtent l="0" t="0" r="0" b="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textAlignment w:val="baseline"/>
        <w:rPr>
          <w:rFonts w:cs="Times New Roman"/>
          <w:b/>
          <w:bCs/>
          <w:sz w:val="21"/>
          <w:szCs w:val="21"/>
        </w:rPr>
      </w:pPr>
    </w:p>
    <w:p>
      <w:pPr>
        <w:jc w:val="left"/>
        <w:textAlignment w:val="baseline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eastAsia="zh-CN"/>
        </w:rPr>
        <w:t>注：该授课计划为后期宣传物料主要参考文案，示例图如下：</w:t>
      </w:r>
    </w:p>
    <w:p>
      <w:pPr>
        <w:jc w:val="center"/>
        <w:textAlignment w:val="baseline"/>
        <w:rPr>
          <w:rFonts w:cs="Times New Roman"/>
          <w:b/>
          <w:bCs/>
          <w:sz w:val="2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05585" cy="8521065"/>
            <wp:effectExtent l="0" t="0" r="18415" b="1333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852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left"/>
    </w:pPr>
    <w:r>
      <w:drawing>
        <wp:inline distT="0" distB="0" distL="114300" distR="114300">
          <wp:extent cx="431165" cy="431165"/>
          <wp:effectExtent l="0" t="0" r="10795" b="10795"/>
          <wp:docPr id="4" name="图片 1" descr="WechatIMG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WechatIMG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1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ODMxYTE0ZTc0ZGU3Y2QwODc3MzYzN2Q1YmNiM2EifQ=="/>
  </w:docVars>
  <w:rsids>
    <w:rsidRoot w:val="5CB5012B"/>
    <w:rsid w:val="0002561E"/>
    <w:rsid w:val="00073C70"/>
    <w:rsid w:val="000820D9"/>
    <w:rsid w:val="000B5CB1"/>
    <w:rsid w:val="000C30B7"/>
    <w:rsid w:val="001D3DCD"/>
    <w:rsid w:val="002469CA"/>
    <w:rsid w:val="003C1C4E"/>
    <w:rsid w:val="003F2B9D"/>
    <w:rsid w:val="00547236"/>
    <w:rsid w:val="005A65C3"/>
    <w:rsid w:val="005F2E58"/>
    <w:rsid w:val="00663F03"/>
    <w:rsid w:val="006827F2"/>
    <w:rsid w:val="006A5AE6"/>
    <w:rsid w:val="006D5B12"/>
    <w:rsid w:val="006E3065"/>
    <w:rsid w:val="007756C4"/>
    <w:rsid w:val="009E7B5F"/>
    <w:rsid w:val="00A31D12"/>
    <w:rsid w:val="00A652D6"/>
    <w:rsid w:val="00B35036"/>
    <w:rsid w:val="00B371B1"/>
    <w:rsid w:val="00BB00A5"/>
    <w:rsid w:val="00BB4F6B"/>
    <w:rsid w:val="00C1376B"/>
    <w:rsid w:val="00C9131B"/>
    <w:rsid w:val="00CE7FBE"/>
    <w:rsid w:val="00D525EF"/>
    <w:rsid w:val="00DC2D99"/>
    <w:rsid w:val="00E12BD4"/>
    <w:rsid w:val="00E27FDE"/>
    <w:rsid w:val="00E7610E"/>
    <w:rsid w:val="00E8271B"/>
    <w:rsid w:val="00F26E39"/>
    <w:rsid w:val="00F73F2B"/>
    <w:rsid w:val="00F82701"/>
    <w:rsid w:val="00F93AFB"/>
    <w:rsid w:val="00FB14EE"/>
    <w:rsid w:val="00FF1183"/>
    <w:rsid w:val="01175B15"/>
    <w:rsid w:val="01661ACE"/>
    <w:rsid w:val="03370365"/>
    <w:rsid w:val="03E94B2B"/>
    <w:rsid w:val="0456381E"/>
    <w:rsid w:val="04E23328"/>
    <w:rsid w:val="04FE121F"/>
    <w:rsid w:val="065546FA"/>
    <w:rsid w:val="0689286E"/>
    <w:rsid w:val="06E53B5E"/>
    <w:rsid w:val="073360BD"/>
    <w:rsid w:val="07C02047"/>
    <w:rsid w:val="07DD2A78"/>
    <w:rsid w:val="08C77405"/>
    <w:rsid w:val="09A336A9"/>
    <w:rsid w:val="0B114967"/>
    <w:rsid w:val="0BBA4FFF"/>
    <w:rsid w:val="0D111B9D"/>
    <w:rsid w:val="0E5C05EF"/>
    <w:rsid w:val="0ECA49C6"/>
    <w:rsid w:val="1154735C"/>
    <w:rsid w:val="11EB4164"/>
    <w:rsid w:val="122C0CF5"/>
    <w:rsid w:val="12D35EA3"/>
    <w:rsid w:val="13516249"/>
    <w:rsid w:val="13A75E69"/>
    <w:rsid w:val="13DF1AA7"/>
    <w:rsid w:val="1424395D"/>
    <w:rsid w:val="15644990"/>
    <w:rsid w:val="1606156C"/>
    <w:rsid w:val="17295D40"/>
    <w:rsid w:val="17E4768B"/>
    <w:rsid w:val="18817D88"/>
    <w:rsid w:val="18CA096A"/>
    <w:rsid w:val="18D45952"/>
    <w:rsid w:val="1A051B3B"/>
    <w:rsid w:val="1A3F329F"/>
    <w:rsid w:val="1C0302FC"/>
    <w:rsid w:val="1CFD2A80"/>
    <w:rsid w:val="1D5E6DB5"/>
    <w:rsid w:val="1F775289"/>
    <w:rsid w:val="1FB61A88"/>
    <w:rsid w:val="21037E0C"/>
    <w:rsid w:val="21D12DC1"/>
    <w:rsid w:val="226C0E4C"/>
    <w:rsid w:val="22D622C7"/>
    <w:rsid w:val="237B1AD8"/>
    <w:rsid w:val="23847F75"/>
    <w:rsid w:val="241237D2"/>
    <w:rsid w:val="241906BD"/>
    <w:rsid w:val="24E1684F"/>
    <w:rsid w:val="24E8008F"/>
    <w:rsid w:val="24F16ED4"/>
    <w:rsid w:val="25184E18"/>
    <w:rsid w:val="25257535"/>
    <w:rsid w:val="261C26E6"/>
    <w:rsid w:val="26663961"/>
    <w:rsid w:val="27CE17BE"/>
    <w:rsid w:val="27D03788"/>
    <w:rsid w:val="27D05536"/>
    <w:rsid w:val="27E81D8D"/>
    <w:rsid w:val="285E6FE6"/>
    <w:rsid w:val="285F31B7"/>
    <w:rsid w:val="28887BBF"/>
    <w:rsid w:val="28921E25"/>
    <w:rsid w:val="28CD5F1A"/>
    <w:rsid w:val="2967330A"/>
    <w:rsid w:val="29C15A7E"/>
    <w:rsid w:val="2AF744A7"/>
    <w:rsid w:val="2CF0667B"/>
    <w:rsid w:val="2E670DCC"/>
    <w:rsid w:val="2E7F0411"/>
    <w:rsid w:val="2EBD004D"/>
    <w:rsid w:val="2EBD5AD0"/>
    <w:rsid w:val="2F085C5E"/>
    <w:rsid w:val="3011493E"/>
    <w:rsid w:val="30142680"/>
    <w:rsid w:val="301663F8"/>
    <w:rsid w:val="319C292D"/>
    <w:rsid w:val="321D2124"/>
    <w:rsid w:val="33BB13D4"/>
    <w:rsid w:val="357F234A"/>
    <w:rsid w:val="367662E3"/>
    <w:rsid w:val="368E1B23"/>
    <w:rsid w:val="369D33CF"/>
    <w:rsid w:val="36B14785"/>
    <w:rsid w:val="37E644A9"/>
    <w:rsid w:val="380D37E7"/>
    <w:rsid w:val="3AAD5BAB"/>
    <w:rsid w:val="3B0A6B5A"/>
    <w:rsid w:val="3BE97CB3"/>
    <w:rsid w:val="3C0637C5"/>
    <w:rsid w:val="3C2E0626"/>
    <w:rsid w:val="3C7A740B"/>
    <w:rsid w:val="3C7B7D0F"/>
    <w:rsid w:val="3CC64D02"/>
    <w:rsid w:val="3CCE0956"/>
    <w:rsid w:val="3DA037A5"/>
    <w:rsid w:val="3DE87D57"/>
    <w:rsid w:val="3E29379B"/>
    <w:rsid w:val="3E906F80"/>
    <w:rsid w:val="3F36781F"/>
    <w:rsid w:val="3F533D65"/>
    <w:rsid w:val="40D94B0C"/>
    <w:rsid w:val="41437A98"/>
    <w:rsid w:val="426578DA"/>
    <w:rsid w:val="44134CD1"/>
    <w:rsid w:val="44823C05"/>
    <w:rsid w:val="44926F9F"/>
    <w:rsid w:val="449C3775"/>
    <w:rsid w:val="458D1D3E"/>
    <w:rsid w:val="46AB7443"/>
    <w:rsid w:val="47140B5F"/>
    <w:rsid w:val="4740402F"/>
    <w:rsid w:val="484D0086"/>
    <w:rsid w:val="49B900C8"/>
    <w:rsid w:val="4A100883"/>
    <w:rsid w:val="4A781337"/>
    <w:rsid w:val="4B2C48CA"/>
    <w:rsid w:val="4B2E23F0"/>
    <w:rsid w:val="4B443C65"/>
    <w:rsid w:val="4BB072A9"/>
    <w:rsid w:val="4C437A0E"/>
    <w:rsid w:val="4C8F4024"/>
    <w:rsid w:val="4CCE3E8B"/>
    <w:rsid w:val="4CE960E3"/>
    <w:rsid w:val="4D143CC2"/>
    <w:rsid w:val="4E5B174E"/>
    <w:rsid w:val="4F5166AD"/>
    <w:rsid w:val="507D45DA"/>
    <w:rsid w:val="51076308"/>
    <w:rsid w:val="51C92691"/>
    <w:rsid w:val="51E90E1F"/>
    <w:rsid w:val="520774F7"/>
    <w:rsid w:val="5312774F"/>
    <w:rsid w:val="53365A74"/>
    <w:rsid w:val="533C1422"/>
    <w:rsid w:val="544467E1"/>
    <w:rsid w:val="55055F70"/>
    <w:rsid w:val="5579070C"/>
    <w:rsid w:val="5629785B"/>
    <w:rsid w:val="56CA693B"/>
    <w:rsid w:val="5710779E"/>
    <w:rsid w:val="571C1C97"/>
    <w:rsid w:val="5756468D"/>
    <w:rsid w:val="578A30A4"/>
    <w:rsid w:val="58536CEF"/>
    <w:rsid w:val="58FA4485"/>
    <w:rsid w:val="5908558E"/>
    <w:rsid w:val="5A440B56"/>
    <w:rsid w:val="5AA93841"/>
    <w:rsid w:val="5ACD5782"/>
    <w:rsid w:val="5AD31493"/>
    <w:rsid w:val="5AF820D3"/>
    <w:rsid w:val="5B8D3163"/>
    <w:rsid w:val="5BA858A7"/>
    <w:rsid w:val="5BCA7F13"/>
    <w:rsid w:val="5BCB6C42"/>
    <w:rsid w:val="5BEB057F"/>
    <w:rsid w:val="5CB5012B"/>
    <w:rsid w:val="5D250500"/>
    <w:rsid w:val="5D3A3890"/>
    <w:rsid w:val="5DAF539F"/>
    <w:rsid w:val="5DD40BD5"/>
    <w:rsid w:val="5EE237C6"/>
    <w:rsid w:val="5F114DC6"/>
    <w:rsid w:val="5F1A6ABC"/>
    <w:rsid w:val="5F5521EA"/>
    <w:rsid w:val="5FBE7D8F"/>
    <w:rsid w:val="606721D5"/>
    <w:rsid w:val="61A63CB3"/>
    <w:rsid w:val="626E7039"/>
    <w:rsid w:val="63141A74"/>
    <w:rsid w:val="635527B8"/>
    <w:rsid w:val="65125E67"/>
    <w:rsid w:val="65E346F0"/>
    <w:rsid w:val="66723681"/>
    <w:rsid w:val="66840434"/>
    <w:rsid w:val="66D4363B"/>
    <w:rsid w:val="67BD01EA"/>
    <w:rsid w:val="689E075E"/>
    <w:rsid w:val="6ADF743F"/>
    <w:rsid w:val="6AF503DD"/>
    <w:rsid w:val="6B551170"/>
    <w:rsid w:val="6CB33A76"/>
    <w:rsid w:val="6D2B6F32"/>
    <w:rsid w:val="6D386EBF"/>
    <w:rsid w:val="6D5910F7"/>
    <w:rsid w:val="6DC02A2A"/>
    <w:rsid w:val="6DE9247B"/>
    <w:rsid w:val="6E6F4E98"/>
    <w:rsid w:val="6E7C32EF"/>
    <w:rsid w:val="6EAF589E"/>
    <w:rsid w:val="6EBD1212"/>
    <w:rsid w:val="6FC767EC"/>
    <w:rsid w:val="6FF72E40"/>
    <w:rsid w:val="71461992"/>
    <w:rsid w:val="71466AA1"/>
    <w:rsid w:val="71CD79BE"/>
    <w:rsid w:val="72B666A4"/>
    <w:rsid w:val="737B6463"/>
    <w:rsid w:val="74365EDB"/>
    <w:rsid w:val="74462B3F"/>
    <w:rsid w:val="752055D4"/>
    <w:rsid w:val="75226242"/>
    <w:rsid w:val="75874327"/>
    <w:rsid w:val="75F54A7B"/>
    <w:rsid w:val="762C55FB"/>
    <w:rsid w:val="77EE3524"/>
    <w:rsid w:val="7A633034"/>
    <w:rsid w:val="7AAC5DB7"/>
    <w:rsid w:val="7AEE7323"/>
    <w:rsid w:val="7B62386D"/>
    <w:rsid w:val="7C4411C4"/>
    <w:rsid w:val="7C6B564A"/>
    <w:rsid w:val="7CBC0D5A"/>
    <w:rsid w:val="7D985324"/>
    <w:rsid w:val="7FE74B3D"/>
    <w:rsid w:val="EBBE3C6A"/>
    <w:rsid w:val="FAC738D0"/>
    <w:rsid w:val="FC55A8B9"/>
    <w:rsid w:val="FDFFD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iPriority="99" w:name="Balloon Text"/>
    <w:lsdException w:qFormat="1" w:unhideWhenUsed="0" w:uiPriority="99" w:semiHidden="0" w:name="Table Grid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semiHidden/>
    <w:qFormat/>
    <w:uiPriority w:val="99"/>
    <w:pPr>
      <w:jc w:val="left"/>
    </w:p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Comment Text Char"/>
    <w:basedOn w:val="7"/>
    <w:link w:val="2"/>
    <w:semiHidden/>
    <w:qFormat/>
    <w:uiPriority w:val="99"/>
    <w:rPr>
      <w:rFonts w:ascii="Calibri" w:hAnsi="Calibri" w:cs="Calibri"/>
      <w:szCs w:val="21"/>
    </w:rPr>
  </w:style>
  <w:style w:type="character" w:customStyle="1" w:styleId="9">
    <w:name w:val="Footer Char"/>
    <w:basedOn w:val="7"/>
    <w:link w:val="3"/>
    <w:qFormat/>
    <w:locked/>
    <w:uiPriority w:val="99"/>
    <w:rPr>
      <w:kern w:val="2"/>
      <w:sz w:val="18"/>
      <w:szCs w:val="18"/>
    </w:rPr>
  </w:style>
  <w:style w:type="character" w:customStyle="1" w:styleId="10">
    <w:name w:val="Header Char"/>
    <w:basedOn w:val="7"/>
    <w:link w:val="4"/>
    <w:qFormat/>
    <w:locked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Microsoft</Company>
  <Pages>2</Pages>
  <Words>510</Words>
  <Characters>564</Characters>
  <Lines>0</Lines>
  <Paragraphs>0</Paragraphs>
  <TotalTime>0</TotalTime>
  <ScaleCrop>false</ScaleCrop>
  <LinksUpToDate>false</LinksUpToDate>
  <CharactersWithSpaces>571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2020-05-14T02:27:00Z</dcterms:created>
  <dc:creator>Klesen</dc:creator>
  <cp:lastModifiedBy>钱自海</cp:lastModifiedBy>
  <dcterms:modified xsi:type="dcterms:W3CDTF">2024-03-25T01:39:57Z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980C27CEB5964B6E856C9C700F51592A_13</vt:lpwstr>
  </property>
</Properties>
</file>